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C5C86" w14:textId="77777777" w:rsidR="00EB35B7" w:rsidRDefault="00EB35B7">
      <w:pPr>
        <w:jc w:val="center"/>
        <w:rPr>
          <w:rFonts w:ascii="Trebuchet MS" w:hAnsi="Trebuchet MS" w:cs="Andalus"/>
          <w:sz w:val="28"/>
          <w:szCs w:val="28"/>
          <w:u w:val="single"/>
        </w:rPr>
      </w:pPr>
    </w:p>
    <w:p w14:paraId="1DC3CB23" w14:textId="77777777" w:rsidR="00EB35B7" w:rsidRDefault="00EB35B7" w:rsidP="003F082F">
      <w:pPr>
        <w:rPr>
          <w:rFonts w:ascii="Trebuchet MS" w:hAnsi="Trebuchet MS" w:cs="Andalus"/>
          <w:sz w:val="28"/>
          <w:szCs w:val="28"/>
          <w:u w:val="single"/>
        </w:rPr>
      </w:pPr>
    </w:p>
    <w:p w14:paraId="7B54BC80" w14:textId="77777777" w:rsidR="00EB35B7" w:rsidRDefault="00EB35B7">
      <w:pPr>
        <w:jc w:val="center"/>
        <w:rPr>
          <w:rFonts w:ascii="Trebuchet MS" w:hAnsi="Trebuchet MS" w:cs="Andalus"/>
          <w:sz w:val="28"/>
          <w:szCs w:val="28"/>
          <w:u w:val="single"/>
        </w:rPr>
      </w:pPr>
    </w:p>
    <w:p w14:paraId="43162C56" w14:textId="205BBE81" w:rsidR="00EB35B7" w:rsidRPr="007936B5" w:rsidRDefault="007E62D3" w:rsidP="000423D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7936B5">
        <w:rPr>
          <w:rFonts w:ascii="Arial" w:hAnsi="Arial" w:cs="Arial"/>
          <w:b/>
          <w:sz w:val="32"/>
          <w:szCs w:val="32"/>
          <w:u w:val="single"/>
        </w:rPr>
        <w:t>D</w:t>
      </w:r>
      <w:r w:rsidR="000423D3" w:rsidRPr="007936B5">
        <w:rPr>
          <w:rFonts w:ascii="Arial" w:hAnsi="Arial" w:cs="Arial"/>
          <w:b/>
          <w:sz w:val="32"/>
          <w:szCs w:val="32"/>
          <w:u w:val="single"/>
        </w:rPr>
        <w:t>ECLARAÇÃO DE AGRADECIMENTOS À CAPES</w:t>
      </w:r>
    </w:p>
    <w:p w14:paraId="44AFA4ED" w14:textId="77777777" w:rsidR="00EB35B7" w:rsidRPr="007936B5" w:rsidRDefault="00EB35B7">
      <w:pPr>
        <w:jc w:val="center"/>
        <w:rPr>
          <w:rFonts w:ascii="Arial" w:hAnsi="Arial" w:cs="Arial"/>
          <w:u w:val="single"/>
        </w:rPr>
      </w:pPr>
    </w:p>
    <w:p w14:paraId="2156EF17" w14:textId="77777777" w:rsidR="00EB35B7" w:rsidRPr="007936B5" w:rsidRDefault="00EB35B7">
      <w:pPr>
        <w:jc w:val="center"/>
        <w:rPr>
          <w:rFonts w:ascii="Arial" w:hAnsi="Arial" w:cs="Arial"/>
          <w:u w:val="single"/>
        </w:rPr>
      </w:pPr>
    </w:p>
    <w:p w14:paraId="6DA662E7" w14:textId="1D84A077" w:rsidR="00862417" w:rsidRPr="007936B5" w:rsidRDefault="000423D3" w:rsidP="000423D3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936B5">
        <w:rPr>
          <w:rFonts w:ascii="Arial" w:hAnsi="Arial" w:cs="Arial"/>
        </w:rPr>
        <w:t xml:space="preserve">Eu, </w:t>
      </w:r>
      <w:r w:rsidRPr="007936B5">
        <w:rPr>
          <w:rFonts w:ascii="Arial" w:hAnsi="Arial" w:cs="Arial"/>
          <w:color w:val="FF0000"/>
        </w:rPr>
        <w:t>(nome completo)</w:t>
      </w:r>
      <w:r w:rsidRPr="007936B5">
        <w:rPr>
          <w:rFonts w:ascii="Arial" w:hAnsi="Arial" w:cs="Arial"/>
        </w:rPr>
        <w:t xml:space="preserve">, </w:t>
      </w:r>
      <w:proofErr w:type="spellStart"/>
      <w:r w:rsidRPr="007936B5">
        <w:rPr>
          <w:rFonts w:ascii="Arial" w:hAnsi="Arial" w:cs="Arial"/>
        </w:rPr>
        <w:t>Siape</w:t>
      </w:r>
      <w:proofErr w:type="spellEnd"/>
      <w:r w:rsidRPr="007936B5">
        <w:rPr>
          <w:rFonts w:ascii="Arial" w:hAnsi="Arial" w:cs="Arial"/>
        </w:rPr>
        <w:t xml:space="preserve"> </w:t>
      </w:r>
      <w:r w:rsidRPr="007936B5">
        <w:rPr>
          <w:rFonts w:ascii="Arial" w:hAnsi="Arial" w:cs="Arial"/>
          <w:color w:val="FF0000"/>
        </w:rPr>
        <w:t xml:space="preserve">(número do </w:t>
      </w:r>
      <w:proofErr w:type="spellStart"/>
      <w:r w:rsidRPr="007936B5">
        <w:rPr>
          <w:rFonts w:ascii="Arial" w:hAnsi="Arial" w:cs="Arial"/>
          <w:color w:val="FF0000"/>
        </w:rPr>
        <w:t>Siape</w:t>
      </w:r>
      <w:proofErr w:type="spellEnd"/>
      <w:r w:rsidRPr="007936B5">
        <w:rPr>
          <w:rFonts w:ascii="Arial" w:hAnsi="Arial" w:cs="Arial"/>
          <w:color w:val="FF0000"/>
        </w:rPr>
        <w:t xml:space="preserve">) </w:t>
      </w:r>
      <w:r w:rsidRPr="007936B5">
        <w:rPr>
          <w:rFonts w:ascii="Arial" w:hAnsi="Arial" w:cs="Arial"/>
        </w:rPr>
        <w:t xml:space="preserve">declaro para os devidos fins e sob as penas da lei, que no artigo intitulado </w:t>
      </w:r>
      <w:r w:rsidRPr="007936B5">
        <w:rPr>
          <w:rFonts w:ascii="Arial" w:hAnsi="Arial" w:cs="Arial"/>
          <w:color w:val="FF0000"/>
        </w:rPr>
        <w:t xml:space="preserve">(título do artigo) </w:t>
      </w:r>
      <w:r w:rsidRPr="007936B5">
        <w:rPr>
          <w:rFonts w:ascii="Arial" w:hAnsi="Arial" w:cs="Arial"/>
        </w:rPr>
        <w:t xml:space="preserve">produzido por </w:t>
      </w:r>
      <w:r w:rsidR="00862417" w:rsidRPr="007936B5">
        <w:rPr>
          <w:rFonts w:ascii="Arial" w:hAnsi="Arial" w:cs="Arial"/>
        </w:rPr>
        <w:t xml:space="preserve">mim e </w:t>
      </w:r>
      <w:r w:rsidR="00862417" w:rsidRPr="007936B5">
        <w:rPr>
          <w:rFonts w:ascii="Arial" w:hAnsi="Arial" w:cs="Arial"/>
          <w:color w:val="FF0000"/>
        </w:rPr>
        <w:t>(nome dos outros</w:t>
      </w:r>
      <w:r w:rsidRPr="007936B5">
        <w:rPr>
          <w:rFonts w:ascii="Arial" w:hAnsi="Arial" w:cs="Arial"/>
          <w:color w:val="FF0000"/>
        </w:rPr>
        <w:t xml:space="preserve"> </w:t>
      </w:r>
      <w:r w:rsidR="00862417" w:rsidRPr="007936B5">
        <w:rPr>
          <w:rFonts w:ascii="Arial" w:hAnsi="Arial" w:cs="Arial"/>
          <w:color w:val="FF0000"/>
        </w:rPr>
        <w:t>autores, se houver</w:t>
      </w:r>
      <w:r w:rsidRPr="007936B5">
        <w:rPr>
          <w:rFonts w:ascii="Arial" w:hAnsi="Arial" w:cs="Arial"/>
          <w:color w:val="FF0000"/>
        </w:rPr>
        <w:t>)</w:t>
      </w:r>
      <w:r w:rsidR="00862417" w:rsidRPr="007936B5">
        <w:rPr>
          <w:rFonts w:ascii="Arial" w:hAnsi="Arial" w:cs="Arial"/>
          <w:color w:val="FF0000"/>
        </w:rPr>
        <w:t>,</w:t>
      </w:r>
      <w:r w:rsidRPr="007936B5">
        <w:rPr>
          <w:rFonts w:ascii="Arial" w:hAnsi="Arial" w:cs="Arial"/>
          <w:color w:val="FF0000"/>
        </w:rPr>
        <w:t xml:space="preserve"> </w:t>
      </w:r>
      <w:r w:rsidRPr="007936B5">
        <w:rPr>
          <w:rFonts w:ascii="Arial" w:hAnsi="Arial" w:cs="Arial"/>
        </w:rPr>
        <w:t>foi feita referência ao apoio recebido</w:t>
      </w:r>
      <w:r w:rsidRPr="007936B5">
        <w:rPr>
          <w:rFonts w:ascii="Arial" w:hAnsi="Arial" w:cs="Arial"/>
          <w:color w:val="000000"/>
          <w:shd w:val="clear" w:color="auto" w:fill="FFFFFF"/>
        </w:rPr>
        <w:t xml:space="preserve"> pela Coordenação de Aperfeiçoamento de Pessoal</w:t>
      </w:r>
      <w:r w:rsidR="00862417" w:rsidRPr="007936B5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936B5">
        <w:rPr>
          <w:rFonts w:ascii="Arial" w:hAnsi="Arial" w:cs="Arial"/>
          <w:color w:val="000000"/>
          <w:shd w:val="clear" w:color="auto" w:fill="FFFFFF"/>
        </w:rPr>
        <w:t>de Nível Superior - Brasil (CAPES)</w:t>
      </w:r>
      <w:r w:rsidR="00862417" w:rsidRPr="007936B5">
        <w:rPr>
          <w:rFonts w:ascii="Arial" w:hAnsi="Arial" w:cs="Arial"/>
          <w:color w:val="000000"/>
          <w:shd w:val="clear" w:color="auto" w:fill="FFFFFF"/>
        </w:rPr>
        <w:t xml:space="preserve">, atendendo </w:t>
      </w:r>
      <w:r w:rsidR="000B5074">
        <w:rPr>
          <w:rFonts w:ascii="Arial" w:hAnsi="Arial" w:cs="Arial"/>
          <w:color w:val="000000"/>
          <w:shd w:val="clear" w:color="auto" w:fill="FFFFFF"/>
        </w:rPr>
        <w:t xml:space="preserve"> a determinação da Capes,</w:t>
      </w:r>
      <w:r w:rsidR="00862417" w:rsidRPr="007936B5">
        <w:rPr>
          <w:rFonts w:ascii="Arial" w:hAnsi="Arial" w:cs="Arial"/>
          <w:color w:val="000000"/>
          <w:shd w:val="clear" w:color="auto" w:fill="FFFFFF"/>
        </w:rPr>
        <w:t xml:space="preserve"> através da Portaria </w:t>
      </w:r>
      <w:r w:rsidR="007936B5" w:rsidRPr="007936B5">
        <w:rPr>
          <w:rFonts w:ascii="Arial" w:hAnsi="Arial" w:cs="Arial"/>
        </w:rPr>
        <w:t xml:space="preserve">Nº 206, </w:t>
      </w:r>
      <w:r w:rsidR="007936B5">
        <w:rPr>
          <w:rFonts w:ascii="Arial" w:hAnsi="Arial" w:cs="Arial"/>
        </w:rPr>
        <w:t>de</w:t>
      </w:r>
      <w:r w:rsidR="007936B5" w:rsidRPr="007936B5">
        <w:rPr>
          <w:rFonts w:ascii="Arial" w:hAnsi="Arial" w:cs="Arial"/>
        </w:rPr>
        <w:t xml:space="preserve"> 4 </w:t>
      </w:r>
      <w:r w:rsidR="007936B5">
        <w:rPr>
          <w:rFonts w:ascii="Arial" w:hAnsi="Arial" w:cs="Arial"/>
        </w:rPr>
        <w:t>de Setembro de</w:t>
      </w:r>
      <w:r w:rsidR="007936B5" w:rsidRPr="007936B5">
        <w:rPr>
          <w:rFonts w:ascii="Arial" w:hAnsi="Arial" w:cs="Arial"/>
        </w:rPr>
        <w:t xml:space="preserve"> 2018</w:t>
      </w:r>
      <w:r w:rsidR="000B5074">
        <w:rPr>
          <w:rFonts w:ascii="Arial" w:hAnsi="Arial" w:cs="Arial"/>
        </w:rPr>
        <w:t xml:space="preserve"> e orientações da </w:t>
      </w:r>
      <w:proofErr w:type="spellStart"/>
      <w:r w:rsidR="000B5074">
        <w:rPr>
          <w:rFonts w:ascii="Arial" w:hAnsi="Arial" w:cs="Arial"/>
        </w:rPr>
        <w:t>Pró-Reitoria</w:t>
      </w:r>
      <w:proofErr w:type="spellEnd"/>
      <w:r w:rsidR="000B5074">
        <w:rPr>
          <w:rFonts w:ascii="Arial" w:hAnsi="Arial" w:cs="Arial"/>
        </w:rPr>
        <w:t xml:space="preserve"> de Pós-Graduação da UFPE.</w:t>
      </w:r>
    </w:p>
    <w:p w14:paraId="1730E1A2" w14:textId="6D77A6DB" w:rsidR="00862417" w:rsidRPr="007936B5" w:rsidRDefault="00862417" w:rsidP="000423D3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2CDD8E6" w14:textId="77777777" w:rsidR="00862417" w:rsidRPr="007936B5" w:rsidRDefault="00862417" w:rsidP="000423D3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752FA78" w14:textId="494CCFD4" w:rsidR="00EB35B7" w:rsidRPr="007936B5" w:rsidRDefault="007E62D3" w:rsidP="000423D3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936B5">
        <w:rPr>
          <w:rFonts w:ascii="Arial" w:hAnsi="Arial" w:cs="Arial"/>
        </w:rPr>
        <w:t>Recife, XX de XXXX de 2020.</w:t>
      </w:r>
    </w:p>
    <w:p w14:paraId="155F8D96" w14:textId="77777777" w:rsidR="00EB35B7" w:rsidRPr="007936B5" w:rsidRDefault="00EB35B7">
      <w:pPr>
        <w:rPr>
          <w:rFonts w:ascii="Arial" w:hAnsi="Arial" w:cs="Arial"/>
        </w:rPr>
      </w:pPr>
    </w:p>
    <w:p w14:paraId="0DC76B9E" w14:textId="46EB6FE3" w:rsidR="00EB35B7" w:rsidRPr="007936B5" w:rsidRDefault="00862417" w:rsidP="00862417">
      <w:pPr>
        <w:jc w:val="center"/>
        <w:rPr>
          <w:rFonts w:ascii="Arial" w:hAnsi="Arial" w:cs="Arial"/>
        </w:rPr>
      </w:pPr>
      <w:r w:rsidRPr="007936B5">
        <w:rPr>
          <w:rFonts w:ascii="Arial" w:hAnsi="Arial" w:cs="Arial"/>
        </w:rPr>
        <w:t>______________________________________</w:t>
      </w:r>
    </w:p>
    <w:p w14:paraId="51C685F1" w14:textId="73BA1B65" w:rsidR="00862417" w:rsidRPr="007936B5" w:rsidRDefault="00862417" w:rsidP="00862417">
      <w:pPr>
        <w:jc w:val="center"/>
        <w:rPr>
          <w:rFonts w:ascii="Arial" w:hAnsi="Arial" w:cs="Arial"/>
        </w:rPr>
      </w:pPr>
      <w:r w:rsidRPr="007936B5">
        <w:rPr>
          <w:rFonts w:ascii="Arial" w:hAnsi="Arial" w:cs="Arial"/>
        </w:rPr>
        <w:t>Assinatura do Declarante</w:t>
      </w:r>
    </w:p>
    <w:p w14:paraId="367841C0" w14:textId="45B9F976" w:rsidR="00EB35B7" w:rsidRPr="007936B5" w:rsidRDefault="00862417" w:rsidP="00862417">
      <w:pPr>
        <w:jc w:val="center"/>
        <w:rPr>
          <w:rFonts w:ascii="Arial" w:hAnsi="Arial" w:cs="Arial"/>
        </w:rPr>
      </w:pPr>
      <w:r w:rsidRPr="007936B5">
        <w:rPr>
          <w:rFonts w:ascii="Arial" w:hAnsi="Arial" w:cs="Arial"/>
        </w:rPr>
        <w:t>(Podendo ser assinatura digital do SIAPE)</w:t>
      </w:r>
    </w:p>
    <w:p w14:paraId="3E7F22D0" w14:textId="77777777" w:rsidR="00EB35B7" w:rsidRPr="007936B5" w:rsidRDefault="00EB35B7">
      <w:pPr>
        <w:rPr>
          <w:rFonts w:ascii="Arial" w:hAnsi="Arial" w:cs="Arial"/>
        </w:rPr>
      </w:pPr>
    </w:p>
    <w:p w14:paraId="2E676B04" w14:textId="77777777" w:rsidR="00EB35B7" w:rsidRDefault="00EB35B7">
      <w:pPr>
        <w:rPr>
          <w:rFonts w:ascii="Trebuchet MS" w:hAnsi="Trebuchet MS" w:cs="Andalus"/>
        </w:rPr>
      </w:pPr>
    </w:p>
    <w:p w14:paraId="5081500B" w14:textId="77777777" w:rsidR="00EB35B7" w:rsidRDefault="00EB35B7">
      <w:pPr>
        <w:rPr>
          <w:rFonts w:ascii="Trebuchet MS" w:hAnsi="Trebuchet MS" w:cs="Andalus"/>
        </w:rPr>
      </w:pPr>
    </w:p>
    <w:p w14:paraId="0BE89CCD" w14:textId="77777777" w:rsidR="00EB35B7" w:rsidRDefault="00EB35B7">
      <w:pPr>
        <w:rPr>
          <w:rFonts w:ascii="Trebuchet MS" w:hAnsi="Trebuchet MS" w:cs="Andalus"/>
          <w:b/>
        </w:rPr>
      </w:pPr>
    </w:p>
    <w:sectPr w:rsidR="00EB35B7">
      <w:headerReference w:type="default" r:id="rId8"/>
      <w:footerReference w:type="default" r:id="rId9"/>
      <w:type w:val="continuous"/>
      <w:pgSz w:w="11906" w:h="16838"/>
      <w:pgMar w:top="2418" w:right="1134" w:bottom="1134" w:left="1134" w:header="720" w:footer="6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759ED" w14:textId="77777777" w:rsidR="00FC07E8" w:rsidRDefault="00FC07E8">
      <w:pPr>
        <w:spacing w:after="0" w:line="240" w:lineRule="auto"/>
      </w:pPr>
      <w:r>
        <w:separator/>
      </w:r>
    </w:p>
  </w:endnote>
  <w:endnote w:type="continuationSeparator" w:id="0">
    <w:p w14:paraId="7345FCBE" w14:textId="77777777" w:rsidR="00FC07E8" w:rsidRDefault="00FC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us">
    <w:altName w:val="Segoe Print"/>
    <w:charset w:val="00"/>
    <w:family w:val="roman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134F8" w14:textId="77777777" w:rsidR="00EB35B7" w:rsidRDefault="007E62D3">
    <w:pPr>
      <w:pStyle w:val="Rodap"/>
      <w:rPr>
        <w:rFonts w:ascii="Trebuchet MS" w:hAnsi="Trebuchet MS"/>
        <w:sz w:val="18"/>
        <w:szCs w:val="18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661D3C9" wp14:editId="0206B332">
              <wp:simplePos x="0" y="0"/>
              <wp:positionH relativeFrom="margin">
                <wp:posOffset>-1047115</wp:posOffset>
              </wp:positionH>
              <wp:positionV relativeFrom="margin">
                <wp:posOffset>8232775</wp:posOffset>
              </wp:positionV>
              <wp:extent cx="8279765" cy="66040"/>
              <wp:effectExtent l="0" t="0" r="0" b="0"/>
              <wp:wrapTight wrapText="bothSides">
                <wp:wrapPolygon edited="0">
                  <wp:start x="0" y="0"/>
                  <wp:lineTo x="0" y="0"/>
                  <wp:lineTo x="15903" y="0"/>
                  <wp:lineTo x="15903" y="0"/>
                  <wp:lineTo x="0" y="0"/>
                </wp:wrapPolygon>
              </wp:wrapTight>
              <wp:docPr id="7" name="Meno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9765" cy="66040"/>
                      </a:xfrm>
                      <a:prstGeom prst="mathMinus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D4B67" id="Menos 7" o:spid="_x0000_s1026" style="position:absolute;margin-left:-82.45pt;margin-top:648.25pt;width:651.95pt;height:5.2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827976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" path="m1097483,25254r6084799,l7182282,40786r-6084799,l1097483,25254xe" fillcolor="#c00000" stroked="f" strokeweight="2pt">
              <v:path arrowok="t" o:connecttype="custom" o:connectlocs="1097483,25254;7182282,25254;7182282,40786;1097483,40786;1097483,25254" o:connectangles="0,0,0,0,0"/>
              <w10:wrap type="tight" anchorx="margin" anchory="margin"/>
            </v:shape>
          </w:pict>
        </mc:Fallback>
      </mc:AlternateContent>
    </w:r>
  </w:p>
  <w:p w14:paraId="2C49FAAB" w14:textId="77777777" w:rsidR="00EB35B7" w:rsidRDefault="007E62D3">
    <w:pPr>
      <w:pStyle w:val="Rodap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 xml:space="preserve">Av. Prof. Moraes Rego, 1235 Cidade </w:t>
    </w:r>
    <w:proofErr w:type="gramStart"/>
    <w:r>
      <w:rPr>
        <w:rFonts w:ascii="Trebuchet MS" w:hAnsi="Trebuchet MS"/>
        <w:sz w:val="18"/>
        <w:szCs w:val="18"/>
      </w:rPr>
      <w:t>Universitária  Recife</w:t>
    </w:r>
    <w:proofErr w:type="gramEnd"/>
    <w:r>
      <w:rPr>
        <w:rFonts w:ascii="Trebuchet MS" w:hAnsi="Trebuchet MS"/>
        <w:sz w:val="18"/>
        <w:szCs w:val="18"/>
      </w:rPr>
      <w:t xml:space="preserve">-PE  CEP 50670-901 </w:t>
    </w:r>
  </w:p>
  <w:p w14:paraId="2D222D2B" w14:textId="77777777" w:rsidR="00EB35B7" w:rsidRDefault="007E62D3">
    <w:pPr>
      <w:pStyle w:val="Rodap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 xml:space="preserve"> fone (81) 2126 </w:t>
    </w:r>
    <w:proofErr w:type="gramStart"/>
    <w:r>
      <w:rPr>
        <w:rFonts w:ascii="Trebuchet MS" w:hAnsi="Trebuchet MS"/>
        <w:sz w:val="18"/>
        <w:szCs w:val="18"/>
      </w:rPr>
      <w:t>7055  www.ufpe.br/propg</w:t>
    </w:r>
    <w:proofErr w:type="gramEnd"/>
  </w:p>
  <w:p w14:paraId="132B8332" w14:textId="77777777" w:rsidR="00EB35B7" w:rsidRDefault="00EB35B7">
    <w:pPr>
      <w:pStyle w:val="Rodap"/>
      <w:jc w:val="center"/>
      <w:rPr>
        <w:rFonts w:ascii="Trebuchet MS" w:hAnsi="Trebuchet M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ADD9E" w14:textId="77777777" w:rsidR="00FC07E8" w:rsidRDefault="00FC07E8">
      <w:pPr>
        <w:spacing w:after="0" w:line="240" w:lineRule="auto"/>
      </w:pPr>
      <w:r>
        <w:separator/>
      </w:r>
    </w:p>
  </w:footnote>
  <w:footnote w:type="continuationSeparator" w:id="0">
    <w:p w14:paraId="31730BB6" w14:textId="77777777" w:rsidR="00FC07E8" w:rsidRDefault="00FC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05F65" w14:textId="77777777" w:rsidR="00EB35B7" w:rsidRDefault="007E62D3">
    <w:pPr>
      <w:pStyle w:val="Cabealho"/>
      <w:ind w:right="-285"/>
    </w:pPr>
    <w:r>
      <w:rPr>
        <w:noProof/>
        <w:lang w:eastAsia="pt-BR" w:bidi="ar-S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B6A87E1" wp14:editId="30EB8533">
              <wp:simplePos x="0" y="0"/>
              <wp:positionH relativeFrom="margin">
                <wp:posOffset>1336040</wp:posOffset>
              </wp:positionH>
              <wp:positionV relativeFrom="margin">
                <wp:posOffset>-1067435</wp:posOffset>
              </wp:positionV>
              <wp:extent cx="3445510" cy="1068070"/>
              <wp:effectExtent l="0" t="0" r="3175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45459" cy="1068019"/>
                        <a:chOff x="0" y="0"/>
                        <a:chExt cx="3445459" cy="1068019"/>
                      </a:xfrm>
                    </wpg:grpSpPr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81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603" cy="106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11603" y="365760"/>
                          <a:ext cx="1133856" cy="5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7B5B3C" id="Grupo 8" o:spid="_x0000_s1026" style="position:absolute;margin-left:105.2pt;margin-top:-84.05pt;width:271.3pt;height:84.1pt;z-index:251677696;mso-position-horizontal-relative:margin;mso-position-vertical-relative:margin" coordsize="34454,10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xlc3NhbmRybyBBbHZlcyBkYSBTaWx2YQAA&#10;BZADAAIAAAAUAAAQspAEAAIAAAAUAAAQxpKRAAIAAAADMjgAAJKSAAIAAAADMjgAAOocAAcAAAgM&#10;AAAI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g6MTE6MTMgMTE6MjY6MTAAMjAxODoxMToxMyAxMToyNjoxMAAA&#10;AEEAbABlAHMAcwBhAG4AZAByAG8AIABBAGwAdgBlAHMAIABkAGEAIABTAGkAbAB2AGE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t&#10;ACxQaG90b3Nob3AgMy4wADhCSU0D7QAAAAAAEAEsAAAAAQABASwAAAABAAH/4Qss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C0xMS0xM1QxMToyNjoxMC4yODM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QWxlc3Nh&#10;bmRybyBBbHZlcyBkYSBTaWx2Y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style="position:absolute;width:23116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">
                <v:imagedata r:id="rId3" o:title="" cropright="31523f"/>
              </v:shape>
              <v:shape id="Imagem 10" o:spid="_x0000_s1028" type="#_x0000_t75" style="position:absolute;left:23116;top:3657;width:1133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">
                <v:imagedata r:id="rId4" o:title="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AA02E76"/>
    <w:rsid w:val="000043BD"/>
    <w:rsid w:val="00031F9D"/>
    <w:rsid w:val="000423D3"/>
    <w:rsid w:val="000747B7"/>
    <w:rsid w:val="000A3BA7"/>
    <w:rsid w:val="000B5074"/>
    <w:rsid w:val="000D55E3"/>
    <w:rsid w:val="000E0C24"/>
    <w:rsid w:val="000F62BB"/>
    <w:rsid w:val="0011583B"/>
    <w:rsid w:val="0012209D"/>
    <w:rsid w:val="00134DED"/>
    <w:rsid w:val="00141E28"/>
    <w:rsid w:val="00166DE3"/>
    <w:rsid w:val="0017270A"/>
    <w:rsid w:val="00183968"/>
    <w:rsid w:val="00195DF9"/>
    <w:rsid w:val="001A62B8"/>
    <w:rsid w:val="001C2F2A"/>
    <w:rsid w:val="001D437C"/>
    <w:rsid w:val="00205C9E"/>
    <w:rsid w:val="0024655B"/>
    <w:rsid w:val="00265D46"/>
    <w:rsid w:val="00266B77"/>
    <w:rsid w:val="0029519B"/>
    <w:rsid w:val="002B0642"/>
    <w:rsid w:val="002B33B5"/>
    <w:rsid w:val="002C4205"/>
    <w:rsid w:val="002E0BCA"/>
    <w:rsid w:val="00302C52"/>
    <w:rsid w:val="003537D7"/>
    <w:rsid w:val="00362530"/>
    <w:rsid w:val="00394C3C"/>
    <w:rsid w:val="003A37DF"/>
    <w:rsid w:val="003B4568"/>
    <w:rsid w:val="003C15C5"/>
    <w:rsid w:val="003F082F"/>
    <w:rsid w:val="00401D09"/>
    <w:rsid w:val="00413DFE"/>
    <w:rsid w:val="0043132B"/>
    <w:rsid w:val="004322A9"/>
    <w:rsid w:val="00446267"/>
    <w:rsid w:val="00484E0B"/>
    <w:rsid w:val="004A6205"/>
    <w:rsid w:val="004B5487"/>
    <w:rsid w:val="004D5441"/>
    <w:rsid w:val="004F4587"/>
    <w:rsid w:val="0051025C"/>
    <w:rsid w:val="00520F95"/>
    <w:rsid w:val="00541213"/>
    <w:rsid w:val="00550593"/>
    <w:rsid w:val="005738BF"/>
    <w:rsid w:val="00587916"/>
    <w:rsid w:val="005A1483"/>
    <w:rsid w:val="005C1A5B"/>
    <w:rsid w:val="005D0A8C"/>
    <w:rsid w:val="005F1568"/>
    <w:rsid w:val="00647962"/>
    <w:rsid w:val="00650AED"/>
    <w:rsid w:val="006E2191"/>
    <w:rsid w:val="00703335"/>
    <w:rsid w:val="0073162E"/>
    <w:rsid w:val="00735227"/>
    <w:rsid w:val="00756EAE"/>
    <w:rsid w:val="007670FC"/>
    <w:rsid w:val="007936B5"/>
    <w:rsid w:val="007A5DC7"/>
    <w:rsid w:val="007B257E"/>
    <w:rsid w:val="007C5AAA"/>
    <w:rsid w:val="007D0E3A"/>
    <w:rsid w:val="007D576B"/>
    <w:rsid w:val="007E62D3"/>
    <w:rsid w:val="007F76CD"/>
    <w:rsid w:val="00821AF1"/>
    <w:rsid w:val="00822A35"/>
    <w:rsid w:val="008502BB"/>
    <w:rsid w:val="00862417"/>
    <w:rsid w:val="008965B6"/>
    <w:rsid w:val="008C6116"/>
    <w:rsid w:val="008E6C8F"/>
    <w:rsid w:val="008F02D0"/>
    <w:rsid w:val="008F0631"/>
    <w:rsid w:val="009169E0"/>
    <w:rsid w:val="00931989"/>
    <w:rsid w:val="009725A9"/>
    <w:rsid w:val="009927F0"/>
    <w:rsid w:val="00992ED8"/>
    <w:rsid w:val="00A03823"/>
    <w:rsid w:val="00A21511"/>
    <w:rsid w:val="00A40343"/>
    <w:rsid w:val="00A5237D"/>
    <w:rsid w:val="00A81C79"/>
    <w:rsid w:val="00A87B73"/>
    <w:rsid w:val="00AA26BF"/>
    <w:rsid w:val="00AC56ED"/>
    <w:rsid w:val="00B47C01"/>
    <w:rsid w:val="00B55E27"/>
    <w:rsid w:val="00BC517C"/>
    <w:rsid w:val="00C23F6F"/>
    <w:rsid w:val="00C24B64"/>
    <w:rsid w:val="00C26D3D"/>
    <w:rsid w:val="00C41F9C"/>
    <w:rsid w:val="00C4783E"/>
    <w:rsid w:val="00C5185B"/>
    <w:rsid w:val="00C572AB"/>
    <w:rsid w:val="00C65C82"/>
    <w:rsid w:val="00C673B9"/>
    <w:rsid w:val="00C770DB"/>
    <w:rsid w:val="00C806EA"/>
    <w:rsid w:val="00C82C93"/>
    <w:rsid w:val="00CB44ED"/>
    <w:rsid w:val="00CC3689"/>
    <w:rsid w:val="00CE673B"/>
    <w:rsid w:val="00CE7A13"/>
    <w:rsid w:val="00CF0B7B"/>
    <w:rsid w:val="00CF2E8A"/>
    <w:rsid w:val="00D1229B"/>
    <w:rsid w:val="00D14867"/>
    <w:rsid w:val="00D45775"/>
    <w:rsid w:val="00D577AA"/>
    <w:rsid w:val="00D879BC"/>
    <w:rsid w:val="00DC1231"/>
    <w:rsid w:val="00DC4DE0"/>
    <w:rsid w:val="00DD3193"/>
    <w:rsid w:val="00E256B2"/>
    <w:rsid w:val="00E46E82"/>
    <w:rsid w:val="00E66D2B"/>
    <w:rsid w:val="00E8243A"/>
    <w:rsid w:val="00E9743C"/>
    <w:rsid w:val="00EB35B7"/>
    <w:rsid w:val="00EC11EA"/>
    <w:rsid w:val="00EE2301"/>
    <w:rsid w:val="00F029DA"/>
    <w:rsid w:val="00F30A43"/>
    <w:rsid w:val="00F45BE2"/>
    <w:rsid w:val="00F50E82"/>
    <w:rsid w:val="00F53967"/>
    <w:rsid w:val="00F73B06"/>
    <w:rsid w:val="00F77C64"/>
    <w:rsid w:val="00FB626F"/>
    <w:rsid w:val="00FC07E8"/>
    <w:rsid w:val="00FF48F7"/>
    <w:rsid w:val="27FA5A7E"/>
    <w:rsid w:val="3AA02E76"/>
    <w:rsid w:val="6BD7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283468"/>
  <w15:docId w15:val="{33618D6E-E775-47A1-9C9E-6183304E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  <w:rPr>
      <w:szCs w:val="21"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/>
      <w:sz w:val="16"/>
      <w:szCs w:val="14"/>
    </w:rPr>
  </w:style>
  <w:style w:type="character" w:customStyle="1" w:styleId="Smbolosdenumerao">
    <w:name w:val="Símbolos de numeração"/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character" w:customStyle="1" w:styleId="CabealhoChar">
    <w:name w:val="Cabeçalho Char"/>
    <w:link w:val="Cabealho"/>
    <w:uiPriority w:val="99"/>
    <w:rPr>
      <w:rFonts w:eastAsia="Lucida Sans Unicode" w:cs="Mangal"/>
      <w:kern w:val="1"/>
      <w:sz w:val="24"/>
      <w:szCs w:val="21"/>
      <w:lang w:eastAsia="hi-IN" w:bidi="hi-IN"/>
    </w:rPr>
  </w:style>
  <w:style w:type="character" w:customStyle="1" w:styleId="RodapChar">
    <w:name w:val="Rodapé Char"/>
    <w:link w:val="Rodap"/>
    <w:uiPriority w:val="99"/>
    <w:qFormat/>
    <w:rPr>
      <w:rFonts w:eastAsia="Lucida Sans Unicode" w:cs="Mangal"/>
      <w:kern w:val="1"/>
      <w:sz w:val="24"/>
      <w:szCs w:val="21"/>
      <w:lang w:eastAsia="hi-IN" w:bidi="hi-IN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Downloads\Declara&#231;&#227;o%20%20-%20MODEL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479B130-7DC9-43DD-8C34-118FB8CAB9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Declaração  - MODELO.dotx</Template>
  <TotalTime>22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DCC PROPESQ</cp:lastModifiedBy>
  <cp:revision>6</cp:revision>
  <dcterms:created xsi:type="dcterms:W3CDTF">2020-10-19T17:26:00Z</dcterms:created>
  <dcterms:modified xsi:type="dcterms:W3CDTF">2020-10-19T19:39:00Z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1046-11.2.0.9453</vt:lpwstr>
  </property>
</Properties>
</file>